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919635" w14:textId="77777777" w:rsidR="00E42989" w:rsidRPr="00506CCF" w:rsidRDefault="00E42989" w:rsidP="00E42989">
      <w:pPr>
        <w:jc w:val="center"/>
        <w:rPr>
          <w:b/>
          <w:u w:val="single"/>
        </w:rPr>
      </w:pPr>
      <w:bookmarkStart w:id="0" w:name="_GoBack"/>
      <w:bookmarkEnd w:id="0"/>
      <w:r w:rsidRPr="00506CCF">
        <w:rPr>
          <w:b/>
          <w:u w:val="single"/>
        </w:rPr>
        <w:t>STUDENT</w:t>
      </w:r>
      <w:r>
        <w:rPr>
          <w:b/>
          <w:u w:val="single"/>
        </w:rPr>
        <w:t>/STAFF</w:t>
      </w:r>
      <w:r w:rsidRPr="00506CCF">
        <w:rPr>
          <w:b/>
          <w:u w:val="single"/>
        </w:rPr>
        <w:t xml:space="preserve"> CONDUCT FORM</w:t>
      </w:r>
      <w:r>
        <w:rPr>
          <w:b/>
          <w:u w:val="single"/>
        </w:rPr>
        <w:t xml:space="preserve"> – Designated Employee Version</w:t>
      </w:r>
    </w:p>
    <w:p w14:paraId="3D3C305E" w14:textId="77777777" w:rsidR="00E42989" w:rsidRDefault="00E42989" w:rsidP="00E42989">
      <w:pPr>
        <w:rPr>
          <w:b/>
          <w:bCs/>
          <w:u w:val="single"/>
        </w:rPr>
      </w:pPr>
      <w:r w:rsidRPr="00506CCF">
        <w:rPr>
          <w:b/>
          <w:bCs/>
        </w:rPr>
        <w:t xml:space="preserve">DESIGNATED EMPLOYEE AUTHOR OF FORM: </w:t>
      </w:r>
      <w:r w:rsidRPr="00506CCF">
        <w:rPr>
          <w:b/>
          <w:bCs/>
          <w:u w:val="single"/>
        </w:rPr>
        <w:t xml:space="preserve">    _____________________</w:t>
      </w:r>
    </w:p>
    <w:p w14:paraId="49185A11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  <w:u w:val="single"/>
        </w:rPr>
        <w:t xml:space="preserve">DATE/TIME FORM FILLED OUT: DATE________TIME: ________               </w:t>
      </w:r>
    </w:p>
    <w:p w14:paraId="464428CC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</w:rPr>
        <w:t xml:space="preserve">(WERE YOU DIRECT WITNESS TO INCIDENT? </w:t>
      </w:r>
      <w:r w:rsidRPr="00506CCF">
        <w:rPr>
          <w:b/>
          <w:bCs/>
          <w:u w:val="single"/>
        </w:rPr>
        <w:t xml:space="preserve">    </w:t>
      </w:r>
      <w:r w:rsidRPr="00506CCF">
        <w:rPr>
          <w:b/>
          <w:bCs/>
        </w:rPr>
        <w:t xml:space="preserve"> Y </w:t>
      </w:r>
      <w:r w:rsidRPr="00506CCF">
        <w:rPr>
          <w:b/>
          <w:bCs/>
          <w:u w:val="single"/>
        </w:rPr>
        <w:t xml:space="preserve">    </w:t>
      </w:r>
      <w:r w:rsidRPr="00506CCF">
        <w:rPr>
          <w:b/>
          <w:bCs/>
        </w:rPr>
        <w:t>N) IF NOT IDENTIFY STUDENT/ADULT/EMPLOYEE REPORTER NAME: ______________</w:t>
      </w:r>
    </w:p>
    <w:p w14:paraId="3FDE0628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</w:rPr>
        <w:t xml:space="preserve">(&amp; WAS THAT REPORTER A WITNESS TO THE INCIDENT? </w:t>
      </w:r>
      <w:r w:rsidRPr="00506CCF">
        <w:rPr>
          <w:b/>
          <w:bCs/>
          <w:u w:val="single"/>
        </w:rPr>
        <w:t xml:space="preserve">  </w:t>
      </w:r>
      <w:r w:rsidRPr="00506CCF">
        <w:rPr>
          <w:b/>
          <w:bCs/>
        </w:rPr>
        <w:t xml:space="preserve"> Y </w:t>
      </w:r>
      <w:r w:rsidRPr="00506CCF">
        <w:rPr>
          <w:b/>
          <w:bCs/>
          <w:u w:val="single"/>
        </w:rPr>
        <w:t xml:space="preserve">  </w:t>
      </w:r>
      <w:r w:rsidRPr="00506CCF">
        <w:rPr>
          <w:b/>
          <w:bCs/>
        </w:rPr>
        <w:t>___ NO______)</w:t>
      </w:r>
    </w:p>
    <w:p w14:paraId="439F0386" w14:textId="77777777" w:rsidR="00E42989" w:rsidRPr="00F74B7A" w:rsidRDefault="00E42989" w:rsidP="00E42989">
      <w:pPr>
        <w:rPr>
          <w:b/>
          <w:u w:val="single"/>
        </w:rPr>
      </w:pPr>
      <w:r w:rsidRPr="00F74B7A">
        <w:rPr>
          <w:b/>
          <w:bCs/>
          <w:u w:val="single"/>
        </w:rPr>
        <w:t xml:space="preserve">IDENTITY OF ALLEGED STUDENT or STAFF </w:t>
      </w:r>
      <w:r>
        <w:rPr>
          <w:b/>
          <w:bCs/>
          <w:u w:val="single"/>
        </w:rPr>
        <w:t>RESPONDENT</w:t>
      </w:r>
      <w:r w:rsidRPr="00F74B7A">
        <w:rPr>
          <w:b/>
          <w:bCs/>
          <w:u w:val="single"/>
        </w:rPr>
        <w:t>: __________________</w:t>
      </w:r>
    </w:p>
    <w:p w14:paraId="46570119" w14:textId="77777777" w:rsidR="00E42989" w:rsidRPr="00F74B7A" w:rsidRDefault="00E42989" w:rsidP="00E42989">
      <w:pPr>
        <w:rPr>
          <w:b/>
          <w:u w:val="single"/>
        </w:rPr>
      </w:pPr>
      <w:r w:rsidRPr="00F74B7A">
        <w:rPr>
          <w:b/>
          <w:bCs/>
          <w:u w:val="single"/>
        </w:rPr>
        <w:t>IDENTITY OF COMPLAINANT (person targeted by the behavior, need not have reported it): ________________</w:t>
      </w:r>
    </w:p>
    <w:p w14:paraId="12D1F89F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</w:rPr>
        <w:t>DATE OF ALLEGED INCIDENT:</w:t>
      </w:r>
      <w:r w:rsidRPr="00506CCF">
        <w:rPr>
          <w:b/>
          <w:bCs/>
        </w:rPr>
        <w:tab/>
      </w:r>
      <w:r w:rsidRPr="00506CCF">
        <w:rPr>
          <w:b/>
          <w:bCs/>
          <w:u w:val="single"/>
        </w:rPr>
        <w:t>Date:____ Time: _______</w:t>
      </w:r>
    </w:p>
    <w:p w14:paraId="1C3BABC1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</w:rPr>
        <w:t>DATE/TIME INFORMATION RECEIVED BY DESIGNEE (IF NOT A WITNESS TO INCIDENT)____</w:t>
      </w:r>
      <w:r w:rsidRPr="00506CCF">
        <w:rPr>
          <w:b/>
          <w:bCs/>
          <w:u w:val="single"/>
        </w:rPr>
        <w:t xml:space="preserve">Date__ Time </w:t>
      </w:r>
    </w:p>
    <w:p w14:paraId="3838C33C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</w:rPr>
        <w:t>IDENTITY OF STUDENT WITNESSES (if any) ):__________________________________</w:t>
      </w:r>
    </w:p>
    <w:p w14:paraId="74A6B082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</w:rPr>
        <w:t>IDENTITY OF ANY OTHER DISTRICT EMPLOYEE WITNESSES (IF ANY):__</w:t>
      </w:r>
      <w:r>
        <w:rPr>
          <w:b/>
          <w:bCs/>
        </w:rPr>
        <w:t>_________________________</w:t>
      </w:r>
    </w:p>
    <w:p w14:paraId="39CE51A7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</w:rPr>
        <w:t xml:space="preserve">ANY INITIAL ACTIONS TAKEN BY DE:___________________________ </w:t>
      </w:r>
    </w:p>
    <w:p w14:paraId="3B1F5932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</w:rPr>
        <w:t xml:space="preserve">DESCRIPTION OF WITNESSED OR REPORTED CONDUCT: </w:t>
      </w:r>
      <w:r w:rsidRPr="00506CCF">
        <w:rPr>
          <w:b/>
          <w:bCs/>
          <w:u w:val="single"/>
        </w:rPr>
        <w:t xml:space="preserve">  </w:t>
      </w:r>
    </w:p>
    <w:p w14:paraId="3CADB1B9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  <w:u w:val="single"/>
        </w:rPr>
        <w:t xml:space="preserve">______________________________________________                                                              (use more pages if necessary) </w:t>
      </w:r>
    </w:p>
    <w:p w14:paraId="6E87E8E3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  <w:u w:val="single"/>
        </w:rPr>
        <w:t>DOES DESIGNEE HAVE ADDITIONAL  KNOWLEDGE REGARDING ALLEGED INCIDENT -  SEPARATE FROM THAT REPORTED OR WITNESSED? YES □ NO □</w:t>
      </w:r>
    </w:p>
    <w:p w14:paraId="6EFE2EC5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  <w:u w:val="single"/>
        </w:rPr>
        <w:t xml:space="preserve">IF YES DESCRIBE THAT INFORMATION:       ____________________________________________________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8552165" w14:textId="77777777" w:rsidR="00E42989" w:rsidRPr="00F74B7A" w:rsidRDefault="00E42989" w:rsidP="00E42989">
      <w:pPr>
        <w:rPr>
          <w:b/>
          <w:bCs/>
          <w:color w:val="FF0000"/>
        </w:rPr>
      </w:pPr>
      <w:r w:rsidRPr="00F74B7A">
        <w:rPr>
          <w:b/>
          <w:bCs/>
          <w:color w:val="FF0000"/>
        </w:rPr>
        <w:t xml:space="preserve">**NEW AUG 2020: IF YOU REASONABLY BELIEVE THE CONDUCT MAY OR MIGHT BE “SEXUAL HARASSMENT” YOU MUST REFER THIS MATTER DIRECTLY TO YOUR TITLE IX COORDINATOR WITHOUT DELAY.  </w:t>
      </w:r>
    </w:p>
    <w:p w14:paraId="64EEF3D5" w14:textId="77777777" w:rsidR="00E42989" w:rsidRPr="00F74B7A" w:rsidRDefault="00E42989" w:rsidP="00E42989">
      <w:pPr>
        <w:rPr>
          <w:b/>
          <w:bCs/>
          <w:color w:val="FF0000"/>
        </w:rPr>
      </w:pPr>
      <w:r w:rsidRPr="00F74B7A">
        <w:rPr>
          <w:b/>
          <w:bCs/>
          <w:color w:val="FF0000"/>
        </w:rPr>
        <w:t xml:space="preserve">DATE &amp; TIME REPORTED TO TITLE IX COORDINATOR: DATE: ___________ TIME: ___________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E0D31E8" w14:textId="77777777" w:rsidR="00E42989" w:rsidRPr="00F74B7A" w:rsidRDefault="00E42989" w:rsidP="00E42989">
      <w:pPr>
        <w:rPr>
          <w:b/>
          <w:bCs/>
          <w:color w:val="FF0000"/>
        </w:rPr>
      </w:pPr>
      <w:r w:rsidRPr="00F74B7A">
        <w:rPr>
          <w:b/>
          <w:bCs/>
          <w:color w:val="FF0000"/>
        </w:rPr>
        <w:t>Title IX Coordinator Signature acknowledging receipt: __________________</w:t>
      </w:r>
    </w:p>
    <w:p w14:paraId="1B4070F8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</w:rPr>
        <w:t>INCIDENT REPORTED TO BUILDING ADMINISTRATOR? ____ YES _____ NO (If no, explain in detail WHY not reported to BA:_____________</w:t>
      </w:r>
    </w:p>
    <w:p w14:paraId="123A8BD9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</w:rPr>
        <w:t>_______________________________________________________</w:t>
      </w:r>
      <w:r w:rsidRPr="00506CCF">
        <w:rPr>
          <w:b/>
          <w:bCs/>
          <w:u w:val="single"/>
        </w:rPr>
        <w:t xml:space="preserve">                                                                                                                                                           </w:t>
      </w:r>
    </w:p>
    <w:p w14:paraId="6B13CEAF" w14:textId="77777777" w:rsidR="00E42989" w:rsidRPr="00506CCF" w:rsidRDefault="00E42989" w:rsidP="00E42989">
      <w:pPr>
        <w:rPr>
          <w:b/>
          <w:bCs/>
        </w:rPr>
      </w:pPr>
      <w:r w:rsidRPr="00506CCF">
        <w:rPr>
          <w:b/>
          <w:bCs/>
        </w:rPr>
        <w:t>DATE &amp; TIME INCIDENT REPORTED BY DE TO BA:</w:t>
      </w:r>
      <w:r w:rsidRPr="00506CCF">
        <w:rPr>
          <w:b/>
          <w:bCs/>
          <w:u w:val="single"/>
        </w:rPr>
        <w:t xml:space="preserve"> DATE      / TIME </w:t>
      </w:r>
    </w:p>
    <w:p w14:paraId="71ECFB05" w14:textId="77777777" w:rsidR="00E42989" w:rsidRDefault="00E42989" w:rsidP="00E42989">
      <w:pPr>
        <w:rPr>
          <w:b/>
          <w:bCs/>
        </w:rPr>
      </w:pPr>
      <w:r w:rsidRPr="00506CCF">
        <w:rPr>
          <w:b/>
          <w:bCs/>
          <w:u w:val="single"/>
        </w:rPr>
        <w:t>Administrator</w:t>
      </w:r>
      <w:r w:rsidRPr="00506CCF">
        <w:rPr>
          <w:b/>
          <w:bCs/>
        </w:rPr>
        <w:t xml:space="preserve"> Signature acknowledging receipt: __________________</w:t>
      </w:r>
    </w:p>
    <w:p w14:paraId="6966CEC6" w14:textId="77777777" w:rsidR="00E42989" w:rsidRDefault="00E42989"/>
    <w:sectPr w:rsidR="00E429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989"/>
    <w:rsid w:val="0075199D"/>
    <w:rsid w:val="00E42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FFFC8A"/>
  <w15:chartTrackingRefBased/>
  <w15:docId w15:val="{A4DE9083-3BA8-4338-83DC-8ABFD9E82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429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59BF47CB</Template>
  <TotalTime>0</TotalTime>
  <Pages>1</Pages>
  <Words>524</Words>
  <Characters>2993</Characters>
  <Application>Microsoft Office Word</Application>
  <DocSecurity>4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dcterms:created xsi:type="dcterms:W3CDTF">2020-11-17T13:27:00Z</dcterms:created>
  <dcterms:modified xsi:type="dcterms:W3CDTF">2020-11-17T13:27:00Z</dcterms:modified>
</cp:coreProperties>
</file>